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6C5" w:rsidRDefault="00ED16C5" w:rsidP="006258C6">
      <w:r>
        <w:t>Graph for x=.05</w:t>
      </w:r>
      <w:r w:rsidRPr="00AD470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graph for x=.05.eps" style="width:229.5pt;height:171.75pt;visibility:visible">
            <v:imagedata r:id="rId4" o:title=""/>
          </v:shape>
        </w:pict>
      </w:r>
    </w:p>
    <w:p w:rsidR="00ED16C5" w:rsidRDefault="00ED16C5" w:rsidP="006258C6">
      <w:r>
        <w:t>Graph for x=.001</w:t>
      </w:r>
      <w:r w:rsidRPr="00AD470C">
        <w:rPr>
          <w:noProof/>
        </w:rPr>
        <w:pict>
          <v:shape id="Picture 4" o:spid="_x0000_i1026" type="#_x0000_t75" alt="graph for x=.001.eps" style="width:218.25pt;height:163.5pt;visibility:visible">
            <v:imagedata r:id="rId5" o:title=""/>
          </v:shape>
        </w:pict>
      </w:r>
    </w:p>
    <w:p w:rsidR="00ED16C5" w:rsidRDefault="00ED16C5" w:rsidP="006258C6"/>
    <w:p w:rsidR="00ED16C5" w:rsidRDefault="00ED16C5" w:rsidP="006258C6">
      <w:pPr>
        <w:ind w:firstLine="720"/>
      </w:pPr>
      <w:r>
        <w:t>We found that for x greater than 1, the graph diverged and did not form a bounded tile. We assume this occurs because the larger values of x make q (which has a value of 1 or -1) have less of an influence. q is not able to prevent the points from escaping the tile. For x less than or equal to 1, we found that as x approached 0, the graph decreased in area and evolved into our tile, where x=0.</w:t>
      </w:r>
    </w:p>
    <w:p w:rsidR="00ED16C5" w:rsidRPr="00800E78" w:rsidRDefault="00ED16C5" w:rsidP="006258C6">
      <w:pPr>
        <w:rPr>
          <w:b/>
        </w:rPr>
      </w:pPr>
      <w:r w:rsidRPr="00800E78">
        <w:rPr>
          <w:b/>
        </w:rPr>
        <w:t>Rational X vs. Irrational X</w:t>
      </w:r>
    </w:p>
    <w:p w:rsidR="00ED16C5" w:rsidRDefault="00ED16C5" w:rsidP="006258C6">
      <w:pPr>
        <w:ind w:firstLine="720"/>
      </w:pPr>
      <w:r>
        <w:t xml:space="preserve">Finally, we looked for x values that would generate a dense region no matter which point we started with. For testing purposes, we used the point (0, 0) as our starting point. We learned that for irrational x values, a dense region is created. This is because after an infinite number of iterations, the original point has been mapped all throughout the tile to every point, but never reaches its starting position again (as x is irrational). </w:t>
      </w:r>
    </w:p>
    <w:p w:rsidR="00ED16C5" w:rsidRDefault="00ED16C5" w:rsidP="006258C6">
      <w:pPr>
        <w:ind w:firstLine="720"/>
      </w:pPr>
      <w:r>
        <w:t>When x is rational, it can be represented as p/q where q is the period and p is the number of times the point maps to itself again. This is similar to the circle rotation diagram that we studied in class, although in this case, we have a two dimensional representation.</w:t>
      </w:r>
    </w:p>
    <w:p w:rsidR="00ED16C5" w:rsidRPr="002E45B4" w:rsidRDefault="00ED16C5" w:rsidP="006258C6">
      <w:pPr>
        <w:rPr>
          <w:b/>
        </w:rPr>
      </w:pPr>
      <w:r w:rsidRPr="002E45B4">
        <w:rPr>
          <w:b/>
        </w:rPr>
        <w:t>Rational Numbers for X Starting at the Point (0, 0)</w:t>
      </w:r>
    </w:p>
    <w:p w:rsidR="00ED16C5" w:rsidRDefault="00ED16C5" w:rsidP="006258C6">
      <w:r>
        <w:t xml:space="preserve">Graph for x=.05 </w:t>
      </w:r>
      <w:r w:rsidRPr="00AD470C">
        <w:rPr>
          <w:noProof/>
        </w:rPr>
        <w:pict>
          <v:shape id="Picture 9" o:spid="_x0000_i1027" type="#_x0000_t75" alt="graph for (0,0) x=.05.eps" style="width:222pt;height:169.5pt;visibility:visible">
            <v:imagedata r:id="rId6" o:title="" croptop="20110f" cropbottom="16984f" cropleft="8079f" cropright="9235f"/>
          </v:shape>
        </w:pict>
      </w:r>
    </w:p>
    <w:p w:rsidR="00ED16C5" w:rsidRDefault="00ED16C5" w:rsidP="006258C6">
      <w:r>
        <w:t xml:space="preserve">Graph for x=.5 </w:t>
      </w:r>
      <w:r w:rsidRPr="00AD470C">
        <w:rPr>
          <w:noProof/>
        </w:rPr>
        <w:pict>
          <v:shape id="Picture 10" o:spid="_x0000_i1028" type="#_x0000_t75" alt="graph for (0,0) x=.5.eps" style="width:214.5pt;height:181.5pt;visibility:visible">
            <v:imagedata r:id="rId7" o:title="" croptop="18323f" cropbottom="18323f" cropleft="9813f" cropright="10391f"/>
          </v:shape>
        </w:pict>
      </w:r>
    </w:p>
    <w:p w:rsidR="00ED16C5" w:rsidRPr="002E45B4" w:rsidRDefault="00ED16C5" w:rsidP="006258C6">
      <w:pPr>
        <w:rPr>
          <w:b/>
        </w:rPr>
      </w:pPr>
      <w:r w:rsidRPr="002E45B4">
        <w:rPr>
          <w:b/>
        </w:rPr>
        <w:t>Irrational Numbers for X Starting at the Point (0, 0)</w:t>
      </w:r>
    </w:p>
    <w:p w:rsidR="00ED16C5" w:rsidRDefault="00ED16C5" w:rsidP="006258C6">
      <w:r>
        <w:t>Graph for x= 1/(sqrt2)</w:t>
      </w:r>
      <w:r w:rsidRPr="00AD470C">
        <w:rPr>
          <w:noProof/>
        </w:rPr>
        <w:pict>
          <v:shape id="Picture 12" o:spid="_x0000_i1029" type="#_x0000_t75" alt="1divsqrt2_graph.eps" style="width:186.75pt;height:140.25pt;visibility:visible">
            <v:imagedata r:id="rId8" o:title=""/>
          </v:shape>
        </w:pict>
      </w:r>
    </w:p>
    <w:p w:rsidR="00ED16C5" w:rsidRDefault="00ED16C5" w:rsidP="006258C6">
      <w:r>
        <w:t>Graph for x= 1/pi</w:t>
      </w:r>
      <w:r w:rsidRPr="00AD470C">
        <w:rPr>
          <w:noProof/>
        </w:rPr>
        <w:pict>
          <v:shape id="Picture 11" o:spid="_x0000_i1030" type="#_x0000_t75" alt="1divpi_graph.eps" style="width:201pt;height:150.75pt;visibility:visible">
            <v:imagedata r:id="rId9" o:title=""/>
          </v:shape>
        </w:pict>
      </w:r>
    </w:p>
    <w:p w:rsidR="00ED16C5" w:rsidRDefault="00ED16C5" w:rsidP="006258C6">
      <w:r>
        <w:t xml:space="preserve">This tile resembled the tile found on the back of the SWIM T-shirt. </w:t>
      </w:r>
    </w:p>
    <w:p w:rsidR="00ED16C5" w:rsidRPr="006258C6" w:rsidRDefault="00ED16C5" w:rsidP="006258C6"/>
    <w:sectPr w:rsidR="00ED16C5" w:rsidRPr="006258C6" w:rsidSect="00E3505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76B3"/>
    <w:rsid w:val="000A496C"/>
    <w:rsid w:val="000D4C08"/>
    <w:rsid w:val="002E45B4"/>
    <w:rsid w:val="003076B3"/>
    <w:rsid w:val="00603B35"/>
    <w:rsid w:val="006258C6"/>
    <w:rsid w:val="00800E78"/>
    <w:rsid w:val="00937DBE"/>
    <w:rsid w:val="00A643B1"/>
    <w:rsid w:val="00AB747E"/>
    <w:rsid w:val="00AD470C"/>
    <w:rsid w:val="00AE4C53"/>
    <w:rsid w:val="00E35056"/>
    <w:rsid w:val="00EC69AB"/>
    <w:rsid w:val="00ED16C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8C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07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76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213</Words>
  <Characters>1215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 for x=</dc:title>
  <dc:subject/>
  <dc:creator>cvcs04</dc:creator>
  <cp:keywords/>
  <dc:description/>
  <cp:lastModifiedBy>Princeton Affiliate</cp:lastModifiedBy>
  <cp:revision>2</cp:revision>
  <dcterms:created xsi:type="dcterms:W3CDTF">2009-07-02T17:10:00Z</dcterms:created>
  <dcterms:modified xsi:type="dcterms:W3CDTF">2009-07-02T17:10:00Z</dcterms:modified>
</cp:coreProperties>
</file>